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953" w:rsidRDefault="00225953" w:rsidP="00225953">
      <w:pPr>
        <w:rPr>
          <w:b/>
          <w:sz w:val="28"/>
          <w:szCs w:val="28"/>
        </w:rPr>
      </w:pPr>
      <w:r w:rsidRPr="00804AA1">
        <w:rPr>
          <w:b/>
          <w:sz w:val="28"/>
          <w:szCs w:val="28"/>
        </w:rPr>
        <w:t xml:space="preserve">Send fritt foredrag til </w:t>
      </w:r>
      <w:proofErr w:type="spellStart"/>
      <w:r w:rsidRPr="00804AA1">
        <w:rPr>
          <w:b/>
          <w:sz w:val="28"/>
          <w:szCs w:val="28"/>
        </w:rPr>
        <w:t>Perinataldagene</w:t>
      </w:r>
      <w:proofErr w:type="spellEnd"/>
      <w:r w:rsidRPr="00804AA1">
        <w:rPr>
          <w:b/>
          <w:sz w:val="28"/>
          <w:szCs w:val="28"/>
        </w:rPr>
        <w:t xml:space="preserve"> 2016!</w:t>
      </w:r>
    </w:p>
    <w:p w:rsidR="00225953" w:rsidRDefault="00225953" w:rsidP="00225953">
      <w:pPr>
        <w:pStyle w:val="Default"/>
      </w:pP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Har du spennende data, viten eller kunnskap som du tror andre kollegaer ville være interessert i å høre om? Brenner du for noe? Vil du presse deg selv litt, og stå foran kollegaer i 10 minutter? </w:t>
      </w: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Alle deltagere av </w:t>
      </w:r>
      <w:proofErr w:type="spellStart"/>
      <w:r>
        <w:rPr>
          <w:sz w:val="28"/>
          <w:szCs w:val="28"/>
        </w:rPr>
        <w:t>Perinataldagene</w:t>
      </w:r>
      <w:proofErr w:type="spellEnd"/>
      <w:r>
        <w:rPr>
          <w:sz w:val="28"/>
          <w:szCs w:val="28"/>
        </w:rPr>
        <w:t xml:space="preserve"> er velkomne til å sende inn abstrakt til vurdering for presentasjon under </w:t>
      </w:r>
      <w:proofErr w:type="gramStart"/>
      <w:r>
        <w:rPr>
          <w:sz w:val="28"/>
          <w:szCs w:val="28"/>
        </w:rPr>
        <w:t>sesjonen ”frie</w:t>
      </w:r>
      <w:proofErr w:type="gramEnd"/>
      <w:r>
        <w:rPr>
          <w:sz w:val="28"/>
          <w:szCs w:val="28"/>
        </w:rPr>
        <w:t xml:space="preserve"> foredrag”. Aksepterte abstrakt får 10 minutter til presentasjon, og beste foredrag innen obstetrikk og </w:t>
      </w:r>
      <w:proofErr w:type="spellStart"/>
      <w:r>
        <w:rPr>
          <w:sz w:val="28"/>
          <w:szCs w:val="28"/>
        </w:rPr>
        <w:t>neonatologi</w:t>
      </w:r>
      <w:proofErr w:type="spellEnd"/>
      <w:r>
        <w:rPr>
          <w:sz w:val="28"/>
          <w:szCs w:val="28"/>
        </w:rPr>
        <w:t xml:space="preserve"> vil bli kåret under </w:t>
      </w:r>
      <w:proofErr w:type="spellStart"/>
      <w:r>
        <w:rPr>
          <w:sz w:val="28"/>
          <w:szCs w:val="28"/>
        </w:rPr>
        <w:t>Perintaldagene</w:t>
      </w:r>
      <w:proofErr w:type="spellEnd"/>
      <w:r>
        <w:rPr>
          <w:sz w:val="28"/>
          <w:szCs w:val="28"/>
        </w:rPr>
        <w:t xml:space="preserve"> og premiert med 5000 kr hver. Prisvinnerne må presentere abstraktet på NPF sin hjemmeside ved en senere anledning. </w:t>
      </w: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NPF ønsker at abstraktet skal lagres i Word-format og begrenses til en A-4 side (maks </w:t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 400 ord). Avstanden til venstre kant bør være 4 cm, avstand topp, høyre kant og bunn 2,5 cm. Bruk 12-punkt tekst. </w:t>
      </w: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Abstraktet deles inn i følgende punkter: </w:t>
      </w:r>
    </w:p>
    <w:p w:rsidR="00225953" w:rsidRDefault="00225953" w:rsidP="00225953">
      <w:pPr>
        <w:pStyle w:val="Default"/>
        <w:spacing w:after="3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Tittel, forfatter(e) og arbeidssted(er) </w:t>
      </w:r>
    </w:p>
    <w:p w:rsidR="00225953" w:rsidRDefault="00225953" w:rsidP="00225953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Innledning </w:t>
      </w:r>
      <w:r>
        <w:rPr>
          <w:sz w:val="28"/>
          <w:szCs w:val="28"/>
        </w:rPr>
        <w:t xml:space="preserve">som angir bakgrunnen for studien </w:t>
      </w:r>
    </w:p>
    <w:p w:rsidR="00225953" w:rsidRDefault="00225953" w:rsidP="00225953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Mål </w:t>
      </w:r>
      <w:r>
        <w:rPr>
          <w:sz w:val="28"/>
          <w:szCs w:val="28"/>
        </w:rPr>
        <w:t xml:space="preserve">hvor hensikten med studien beskrives, helst med en setning </w:t>
      </w:r>
    </w:p>
    <w:p w:rsidR="00225953" w:rsidRDefault="00225953" w:rsidP="00225953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Materiale og metode</w:t>
      </w:r>
      <w:r>
        <w:rPr>
          <w:sz w:val="28"/>
          <w:szCs w:val="28"/>
        </w:rPr>
        <w:t xml:space="preserve">. Her beskrives kort aktuelle pasienter, forsøkspersoner etc. og metoden. Ved litteraturstudie kan man beskrive de </w:t>
      </w:r>
      <w:proofErr w:type="spellStart"/>
      <w:r>
        <w:rPr>
          <w:sz w:val="28"/>
          <w:szCs w:val="28"/>
        </w:rPr>
        <w:t>datasøk</w:t>
      </w:r>
      <w:proofErr w:type="spellEnd"/>
      <w:r>
        <w:rPr>
          <w:sz w:val="28"/>
          <w:szCs w:val="28"/>
        </w:rPr>
        <w:t xml:space="preserve"> som er utført for å finne relevant litteratur </w:t>
      </w:r>
    </w:p>
    <w:p w:rsidR="00225953" w:rsidRDefault="00225953" w:rsidP="00225953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Resultater</w:t>
      </w:r>
      <w:r>
        <w:rPr>
          <w:sz w:val="28"/>
          <w:szCs w:val="28"/>
        </w:rPr>
        <w:t xml:space="preserve">. Presenter de viktigste resultatene </w:t>
      </w: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bCs/>
          <w:sz w:val="28"/>
          <w:szCs w:val="28"/>
        </w:rPr>
        <w:t>Konklusjon</w:t>
      </w:r>
      <w:r>
        <w:rPr>
          <w:sz w:val="28"/>
          <w:szCs w:val="28"/>
        </w:rPr>
        <w:t xml:space="preserve">. Bør være kort og så konsis som mulig </w:t>
      </w:r>
    </w:p>
    <w:p w:rsidR="00225953" w:rsidRDefault="00225953" w:rsidP="00225953">
      <w:pPr>
        <w:pStyle w:val="Default"/>
        <w:rPr>
          <w:sz w:val="28"/>
          <w:szCs w:val="28"/>
        </w:rPr>
      </w:pP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Ved kasuistikker sløyfes mål, materiale og metode og resultatavsnittene til fordel for beskrivelse av kasus. </w:t>
      </w: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Abstraktet sendes som vedlegg på e-post til vitenskapelig sekretær NPF </w:t>
      </w:r>
    </w:p>
    <w:p w:rsidR="00225953" w:rsidRDefault="00225953" w:rsidP="002259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Ellen Blix (ellen.blix@hioa.no) </w:t>
      </w:r>
    </w:p>
    <w:p w:rsidR="00225953" w:rsidRPr="00804AA1" w:rsidRDefault="003E5A12" w:rsidP="00225953">
      <w:r>
        <w:rPr>
          <w:b/>
          <w:bCs/>
          <w:sz w:val="28"/>
          <w:szCs w:val="28"/>
        </w:rPr>
        <w:t>NB! Ny f</w:t>
      </w:r>
      <w:r w:rsidR="00225953">
        <w:rPr>
          <w:b/>
          <w:bCs/>
          <w:sz w:val="28"/>
          <w:szCs w:val="28"/>
        </w:rPr>
        <w:t>rist</w:t>
      </w:r>
      <w:r>
        <w:rPr>
          <w:b/>
          <w:bCs/>
          <w:sz w:val="28"/>
          <w:szCs w:val="28"/>
        </w:rPr>
        <w:t xml:space="preserve"> for innsending av abstrakt er 10</w:t>
      </w:r>
      <w:bookmarkStart w:id="0" w:name="_GoBack"/>
      <w:bookmarkEnd w:id="0"/>
      <w:r w:rsidR="00225953">
        <w:rPr>
          <w:b/>
          <w:bCs/>
          <w:sz w:val="28"/>
          <w:szCs w:val="28"/>
        </w:rPr>
        <w:t>. oktober 2016.</w:t>
      </w:r>
    </w:p>
    <w:p w:rsidR="00272088" w:rsidRPr="00225953" w:rsidRDefault="00272088" w:rsidP="00225953"/>
    <w:sectPr w:rsidR="00272088" w:rsidRPr="00225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53"/>
    <w:rsid w:val="00225953"/>
    <w:rsid w:val="00272088"/>
    <w:rsid w:val="003E5A12"/>
    <w:rsid w:val="0097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37C96-0FED-4F42-B393-12218C5D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95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259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15C4F3EA.dotm</Template>
  <TotalTime>0</TotalTime>
  <Pages>1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Blix</dc:creator>
  <cp:keywords/>
  <dc:description/>
  <cp:lastModifiedBy>Ellen Blix</cp:lastModifiedBy>
  <cp:revision>3</cp:revision>
  <dcterms:created xsi:type="dcterms:W3CDTF">2016-10-05T06:50:00Z</dcterms:created>
  <dcterms:modified xsi:type="dcterms:W3CDTF">2016-10-05T06:50:00Z</dcterms:modified>
</cp:coreProperties>
</file>